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43197" w14:textId="77777777" w:rsidR="009C014F" w:rsidRDefault="009C014F" w:rsidP="009C014F">
      <w:pPr>
        <w:pStyle w:val="Legendentext"/>
      </w:pPr>
      <w:r>
        <w:t>Copy-Test zur Bewerbung in der Strategischen Planung</w:t>
      </w:r>
    </w:p>
    <w:p w14:paraId="568F3F4D" w14:textId="77777777" w:rsidR="009C014F" w:rsidRDefault="009C014F" w:rsidP="009C014F">
      <w:pPr>
        <w:pStyle w:val="Legendentext"/>
      </w:pPr>
    </w:p>
    <w:p w14:paraId="507C57D2" w14:textId="77777777" w:rsid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Was soll der Wirz Copy Test?</w:t>
      </w:r>
    </w:p>
    <w:p w14:paraId="4D41EDE0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754F9B5D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  <w:r w:rsidRPr="009C014F">
        <w:rPr>
          <w:b w:val="0"/>
          <w:i/>
          <w:sz w:val="22"/>
          <w:szCs w:val="22"/>
        </w:rPr>
        <w:t>Zum einen zeigt er in Auszügen, was die tagtägliche Arbeit eines Planners so ausmacht. Und zum anderen hilft er uns, ein Gefühl für Deine Art zu denken zu bekommen.</w:t>
      </w:r>
    </w:p>
    <w:p w14:paraId="0A083BB2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</w:p>
    <w:p w14:paraId="78E6C758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  <w:r w:rsidRPr="009C014F">
        <w:rPr>
          <w:b w:val="0"/>
          <w:i/>
          <w:sz w:val="22"/>
          <w:szCs w:val="22"/>
        </w:rPr>
        <w:t xml:space="preserve">Also frisch ans Werk. Ohne lange nachzudenken. Und ganz besonders: Ohne jede Frage mit einem mehrseitigem Essay zu beantworten. </w:t>
      </w:r>
    </w:p>
    <w:p w14:paraId="487A7733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</w:p>
    <w:p w14:paraId="1D3BBFAA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  <w:r w:rsidRPr="009C014F">
        <w:rPr>
          <w:b w:val="0"/>
          <w:i/>
          <w:sz w:val="22"/>
          <w:szCs w:val="22"/>
        </w:rPr>
        <w:t>Viel Spass</w:t>
      </w:r>
    </w:p>
    <w:p w14:paraId="183491F6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33D03C7F" w14:textId="77777777" w:rsidR="009C014F" w:rsidRPr="009C014F" w:rsidRDefault="009C014F" w:rsidP="009C014F">
      <w:pPr>
        <w:pStyle w:val="Legendentext"/>
        <w:ind w:left="0"/>
        <w:rPr>
          <w:sz w:val="22"/>
          <w:szCs w:val="22"/>
        </w:rPr>
      </w:pPr>
    </w:p>
    <w:p w14:paraId="56AD9B78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Aufgabe 1:</w:t>
      </w:r>
    </w:p>
    <w:p w14:paraId="5D32216F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67398D2B" w14:textId="77777777" w:rsidR="009C014F" w:rsidRDefault="009C014F" w:rsidP="009C014F">
      <w:pPr>
        <w:pStyle w:val="Legendentext"/>
        <w:rPr>
          <w:b w:val="0"/>
          <w:sz w:val="22"/>
          <w:szCs w:val="22"/>
        </w:rPr>
      </w:pPr>
      <w:r w:rsidRPr="009C014F">
        <w:rPr>
          <w:b w:val="0"/>
          <w:sz w:val="22"/>
          <w:szCs w:val="22"/>
        </w:rPr>
        <w:t>Was ist Deine aktuelle Lieblingswerbung? Und warum gerade diese?</w:t>
      </w:r>
    </w:p>
    <w:p w14:paraId="25E98F67" w14:textId="77777777" w:rsid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0C2F21A9" w14:textId="77777777" w:rsid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072B0F90" w14:textId="77777777" w:rsid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1A00BF83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 w:rsidRPr="009C014F">
        <w:rPr>
          <w:sz w:val="22"/>
          <w:szCs w:val="22"/>
        </w:rPr>
        <w:t>Aufgabe 2:</w:t>
      </w:r>
    </w:p>
    <w:p w14:paraId="29BFC0E9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3C586696" w14:textId="571C3296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 w:rsidRPr="009C014F">
        <w:rPr>
          <w:b w:val="0"/>
          <w:sz w:val="22"/>
          <w:szCs w:val="22"/>
        </w:rPr>
        <w:t xml:space="preserve">Welche Marke braucht aus Deiner Sicht ganz unbedingt strategische Nachhilfestunden? </w:t>
      </w:r>
      <w:r w:rsidR="00103382">
        <w:rPr>
          <w:b w:val="0"/>
          <w:sz w:val="22"/>
          <w:szCs w:val="22"/>
        </w:rPr>
        <w:br/>
      </w:r>
      <w:r w:rsidRPr="009C014F">
        <w:rPr>
          <w:b w:val="0"/>
          <w:sz w:val="22"/>
          <w:szCs w:val="22"/>
        </w:rPr>
        <w:t>Und was würdest Du dieser Marke empfehlen?</w:t>
      </w:r>
    </w:p>
    <w:p w14:paraId="26646E52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75E913DB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09ABB11F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1AB6AFC8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Aufgabe 3:</w:t>
      </w:r>
    </w:p>
    <w:p w14:paraId="6D824400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3977A49E" w14:textId="6FCD97F4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 w:rsidRPr="009C014F">
        <w:rPr>
          <w:b w:val="0"/>
          <w:sz w:val="22"/>
          <w:szCs w:val="22"/>
        </w:rPr>
        <w:t xml:space="preserve">Wie sieht Deiner Meinung nach der idealtypische Käufer von Sheba und Exelcat aus? </w:t>
      </w:r>
      <w:r w:rsidR="00103382">
        <w:rPr>
          <w:b w:val="0"/>
          <w:sz w:val="22"/>
          <w:szCs w:val="22"/>
        </w:rPr>
        <w:br/>
      </w:r>
      <w:r w:rsidRPr="009C014F">
        <w:rPr>
          <w:b w:val="0"/>
          <w:sz w:val="22"/>
          <w:szCs w:val="22"/>
        </w:rPr>
        <w:t>Beschreibe die beiden Personen anhand soziodemographischer und psychographischer Kriterien (Alter, Geschlecht, Lebenssituation, Beruf, Hobbies, Charakter, Verhältnis zur Katze).</w:t>
      </w:r>
    </w:p>
    <w:p w14:paraId="3DF31B8A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bookmarkStart w:id="0" w:name="_GoBack"/>
      <w:bookmarkEnd w:id="0"/>
    </w:p>
    <w:p w14:paraId="32744451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316DA055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55ACAC9A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Aufgabe 4:</w:t>
      </w:r>
    </w:p>
    <w:p w14:paraId="5C6673F9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617C041A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 w:rsidRPr="009C014F">
        <w:rPr>
          <w:b w:val="0"/>
          <w:sz w:val="22"/>
          <w:szCs w:val="22"/>
        </w:rPr>
        <w:t>Beschreibe die Markenwerte der Automarken BMW, Toyota, Volvo in je drei zentralen Worten.</w:t>
      </w:r>
    </w:p>
    <w:p w14:paraId="6DB641D1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0407F01B" w14:textId="77777777" w:rsidR="009C014F" w:rsidRDefault="009C014F" w:rsidP="009C014F">
      <w:pPr>
        <w:pStyle w:val="Legendentext"/>
        <w:rPr>
          <w:sz w:val="22"/>
          <w:szCs w:val="22"/>
        </w:rPr>
      </w:pPr>
    </w:p>
    <w:p w14:paraId="3F92F4FB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lastRenderedPageBreak/>
        <w:t>Aufgabe 5:</w:t>
      </w:r>
    </w:p>
    <w:p w14:paraId="03CD0B5E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6C39C1E1" w14:textId="77777777" w:rsidR="009C014F" w:rsidRPr="0003254F" w:rsidRDefault="009C014F" w:rsidP="009C014F">
      <w:pPr>
        <w:pStyle w:val="Legendentext"/>
        <w:rPr>
          <w:b w:val="0"/>
          <w:i/>
          <w:sz w:val="22"/>
          <w:szCs w:val="22"/>
        </w:rPr>
      </w:pPr>
      <w:r w:rsidRPr="0003254F">
        <w:rPr>
          <w:b w:val="0"/>
          <w:i/>
          <w:sz w:val="22"/>
          <w:szCs w:val="22"/>
        </w:rPr>
        <w:t>Konsumenten haben im Rahmen eines Markenworkshops je zwei symbolische Bilder für die Beschreibung von vier Bank-Marken herausgesucht.</w:t>
      </w:r>
    </w:p>
    <w:p w14:paraId="7ECFBF6F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02EFF858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Bank 1</w:t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  <w:t>Bank 2</w:t>
      </w:r>
    </w:p>
    <w:p w14:paraId="4B16F48D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0288" behindDoc="0" locked="0" layoutInCell="1" allowOverlap="1" wp14:anchorId="44AA2F1F" wp14:editId="4FDEA44F">
            <wp:simplePos x="0" y="0"/>
            <wp:positionH relativeFrom="column">
              <wp:posOffset>4127500</wp:posOffset>
            </wp:positionH>
            <wp:positionV relativeFrom="paragraph">
              <wp:posOffset>73660</wp:posOffset>
            </wp:positionV>
            <wp:extent cx="646430" cy="972185"/>
            <wp:effectExtent l="0" t="0" r="0" b="0"/>
            <wp:wrapSquare wrapText="bothSides"/>
            <wp:docPr id="3" name="Bild 3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5408" behindDoc="0" locked="0" layoutInCell="1" allowOverlap="1" wp14:anchorId="2B5241B1" wp14:editId="0DAEF8B9">
            <wp:simplePos x="0" y="0"/>
            <wp:positionH relativeFrom="column">
              <wp:posOffset>2641600</wp:posOffset>
            </wp:positionH>
            <wp:positionV relativeFrom="paragraph">
              <wp:posOffset>73660</wp:posOffset>
            </wp:positionV>
            <wp:extent cx="1414780" cy="950595"/>
            <wp:effectExtent l="0" t="0" r="7620" b="0"/>
            <wp:wrapSquare wrapText="bothSides"/>
            <wp:docPr id="8" name="Bild 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4384" behindDoc="0" locked="0" layoutInCell="1" allowOverlap="1" wp14:anchorId="0C888762" wp14:editId="6CBE7A97">
            <wp:simplePos x="0" y="0"/>
            <wp:positionH relativeFrom="column">
              <wp:posOffset>-787400</wp:posOffset>
            </wp:positionH>
            <wp:positionV relativeFrom="paragraph">
              <wp:posOffset>73660</wp:posOffset>
            </wp:positionV>
            <wp:extent cx="954405" cy="957580"/>
            <wp:effectExtent l="0" t="0" r="10795" b="7620"/>
            <wp:wrapSquare wrapText="bothSides"/>
            <wp:docPr id="7" name="Bild 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1312" behindDoc="0" locked="0" layoutInCell="1" allowOverlap="1" wp14:anchorId="6271D157" wp14:editId="4378D265">
            <wp:simplePos x="0" y="0"/>
            <wp:positionH relativeFrom="column">
              <wp:posOffset>241300</wp:posOffset>
            </wp:positionH>
            <wp:positionV relativeFrom="paragraph">
              <wp:posOffset>73660</wp:posOffset>
            </wp:positionV>
            <wp:extent cx="1393190" cy="943610"/>
            <wp:effectExtent l="0" t="0" r="3810" b="0"/>
            <wp:wrapSquare wrapText="bothSides"/>
            <wp:docPr id="4" name="Bild 4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0A1FC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75432C71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2D0CDA78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61260B54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0B8D7846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4D4BD857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</w:rPr>
        <w:t>Bank 3</w:t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</w:r>
      <w:r w:rsidRPr="009C014F">
        <w:rPr>
          <w:sz w:val="22"/>
          <w:szCs w:val="22"/>
        </w:rPr>
        <w:tab/>
        <w:t>Bank 4</w:t>
      </w:r>
    </w:p>
    <w:p w14:paraId="71B7634F" w14:textId="77777777" w:rsidR="009C014F" w:rsidRPr="009C014F" w:rsidRDefault="009C014F" w:rsidP="009C014F">
      <w:pPr>
        <w:pStyle w:val="Legendentext"/>
        <w:rPr>
          <w:sz w:val="22"/>
          <w:szCs w:val="22"/>
        </w:rPr>
      </w:pP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6432" behindDoc="0" locked="0" layoutInCell="1" allowOverlap="1" wp14:anchorId="0D2C33BA" wp14:editId="73C92189">
            <wp:simplePos x="0" y="0"/>
            <wp:positionH relativeFrom="column">
              <wp:posOffset>3670300</wp:posOffset>
            </wp:positionH>
            <wp:positionV relativeFrom="paragraph">
              <wp:posOffset>22860</wp:posOffset>
            </wp:positionV>
            <wp:extent cx="1652905" cy="972185"/>
            <wp:effectExtent l="0" t="0" r="0" b="0"/>
            <wp:wrapSquare wrapText="bothSides"/>
            <wp:docPr id="9" name="Bild 9" descr="pf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fa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59264" behindDoc="0" locked="0" layoutInCell="1" allowOverlap="0" wp14:anchorId="0618831A" wp14:editId="756A3982">
            <wp:simplePos x="0" y="0"/>
            <wp:positionH relativeFrom="column">
              <wp:posOffset>2641600</wp:posOffset>
            </wp:positionH>
            <wp:positionV relativeFrom="paragraph">
              <wp:posOffset>22860</wp:posOffset>
            </wp:positionV>
            <wp:extent cx="967740" cy="972185"/>
            <wp:effectExtent l="0" t="0" r="0" b="0"/>
            <wp:wrapSquare wrapText="bothSides"/>
            <wp:docPr id="2" name="Bild 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3360" behindDoc="0" locked="0" layoutInCell="1" allowOverlap="1" wp14:anchorId="072D31DB" wp14:editId="6BDE5B53">
            <wp:simplePos x="0" y="0"/>
            <wp:positionH relativeFrom="column">
              <wp:posOffset>-101600</wp:posOffset>
            </wp:positionH>
            <wp:positionV relativeFrom="paragraph">
              <wp:posOffset>22860</wp:posOffset>
            </wp:positionV>
            <wp:extent cx="1509395" cy="953770"/>
            <wp:effectExtent l="0" t="0" r="0" b="11430"/>
            <wp:wrapSquare wrapText="bothSides"/>
            <wp:docPr id="6" name="Bild 6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4F">
        <w:rPr>
          <w:sz w:val="22"/>
          <w:szCs w:val="22"/>
          <w:lang w:val="de-DE"/>
        </w:rPr>
        <w:drawing>
          <wp:anchor distT="0" distB="0" distL="114300" distR="114300" simplePos="0" relativeHeight="251662336" behindDoc="0" locked="0" layoutInCell="1" allowOverlap="1" wp14:anchorId="4C6264E8" wp14:editId="75C5E588">
            <wp:simplePos x="0" y="0"/>
            <wp:positionH relativeFrom="column">
              <wp:posOffset>-787400</wp:posOffset>
            </wp:positionH>
            <wp:positionV relativeFrom="paragraph">
              <wp:posOffset>22860</wp:posOffset>
            </wp:positionV>
            <wp:extent cx="650240" cy="972185"/>
            <wp:effectExtent l="0" t="0" r="10160" b="0"/>
            <wp:wrapSquare wrapText="bothSides"/>
            <wp:docPr id="5" name="Bild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9C882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2C3DF1FA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5F78D9FC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3A4F9467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19FD16ED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1D653DF8" w14:textId="77777777" w:rsidR="009C014F" w:rsidRPr="009C014F" w:rsidRDefault="009C014F" w:rsidP="009C014F">
      <w:pPr>
        <w:pStyle w:val="Legendentext"/>
        <w:rPr>
          <w:b w:val="0"/>
          <w:i/>
          <w:sz w:val="22"/>
          <w:szCs w:val="22"/>
        </w:rPr>
      </w:pPr>
      <w:r w:rsidRPr="009C014F">
        <w:rPr>
          <w:b w:val="0"/>
          <w:i/>
          <w:sz w:val="22"/>
          <w:szCs w:val="22"/>
        </w:rPr>
        <w:t xml:space="preserve">Beschreibe die Markenpersönlickeit dieser vier Banken. </w:t>
      </w:r>
    </w:p>
    <w:p w14:paraId="50070B97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3954780C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- </w:t>
      </w:r>
      <w:r w:rsidRPr="009C014F">
        <w:rPr>
          <w:b w:val="0"/>
          <w:sz w:val="22"/>
          <w:szCs w:val="22"/>
        </w:rPr>
        <w:t xml:space="preserve">Was sind die jeweiligen Stärken und Schwächen der einzelnen Banken? </w:t>
      </w:r>
    </w:p>
    <w:p w14:paraId="788E362E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02C16A0B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- </w:t>
      </w:r>
      <w:r w:rsidRPr="009C014F">
        <w:rPr>
          <w:b w:val="0"/>
          <w:sz w:val="22"/>
          <w:szCs w:val="22"/>
        </w:rPr>
        <w:t xml:space="preserve">Um welche Banken-Marken könnte es sich dabei jeweils handeln? </w:t>
      </w:r>
    </w:p>
    <w:p w14:paraId="510DC7B1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</w:p>
    <w:p w14:paraId="18B2A4C7" w14:textId="77777777" w:rsidR="009C014F" w:rsidRPr="009C014F" w:rsidRDefault="009C014F" w:rsidP="009C014F">
      <w:pPr>
        <w:pStyle w:val="Legendentex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- </w:t>
      </w:r>
      <w:r w:rsidRPr="009C014F">
        <w:rPr>
          <w:b w:val="0"/>
          <w:sz w:val="22"/>
          <w:szCs w:val="22"/>
        </w:rPr>
        <w:t>Und welche hat Deiner Meinung nach das grösste Zukunftspotential?</w:t>
      </w:r>
    </w:p>
    <w:p w14:paraId="186817C0" w14:textId="77777777" w:rsidR="009C014F" w:rsidRPr="009C014F" w:rsidRDefault="009C014F" w:rsidP="009C014F">
      <w:pPr>
        <w:pStyle w:val="Legendentext"/>
        <w:rPr>
          <w:sz w:val="22"/>
          <w:szCs w:val="22"/>
        </w:rPr>
      </w:pPr>
    </w:p>
    <w:p w14:paraId="6C63CFBA" w14:textId="77777777" w:rsidR="009C014F" w:rsidRPr="009C014F" w:rsidRDefault="009C014F" w:rsidP="009C014F">
      <w:pPr>
        <w:pStyle w:val="Text"/>
        <w:rPr>
          <w:sz w:val="22"/>
          <w:szCs w:val="22"/>
          <w:lang w:val="de-CH"/>
        </w:rPr>
      </w:pPr>
    </w:p>
    <w:p w14:paraId="4C250E80" w14:textId="77777777" w:rsidR="00991B3E" w:rsidRPr="009C014F" w:rsidRDefault="00991B3E">
      <w:pPr>
        <w:rPr>
          <w:sz w:val="22"/>
          <w:szCs w:val="22"/>
          <w:lang w:val="de-CH"/>
        </w:rPr>
      </w:pPr>
    </w:p>
    <w:sectPr w:rsidR="00991B3E" w:rsidRPr="009C014F" w:rsidSect="009C014F">
      <w:headerReference w:type="default" r:id="rId15"/>
      <w:footerReference w:type="default" r:id="rId16"/>
      <w:type w:val="continuous"/>
      <w:pgSz w:w="11900" w:h="16840"/>
      <w:pgMar w:top="1985" w:right="851" w:bottom="2127" w:left="2155" w:header="567" w:footer="72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966A9" w14:textId="77777777" w:rsidR="009C1309" w:rsidRDefault="009C1309">
      <w:pPr>
        <w:spacing w:line="240" w:lineRule="auto"/>
      </w:pPr>
      <w:r>
        <w:separator/>
      </w:r>
    </w:p>
  </w:endnote>
  <w:endnote w:type="continuationSeparator" w:id="0">
    <w:p w14:paraId="6978AB28" w14:textId="77777777" w:rsidR="009C1309" w:rsidRDefault="009C1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C042" w14:textId="77777777" w:rsidR="00A016C5" w:rsidRPr="004C0D7F" w:rsidRDefault="00A016C5" w:rsidP="00A016C5">
    <w:pPr>
      <w:widowControl w:val="0"/>
      <w:tabs>
        <w:tab w:val="left" w:pos="4392"/>
      </w:tabs>
      <w:spacing w:line="200" w:lineRule="exact"/>
      <w:ind w:right="-2608"/>
      <w:rPr>
        <w:rFonts w:cs="Arial"/>
        <w:sz w:val="14"/>
        <w:szCs w:val="14"/>
        <w:lang w:val="de-CH"/>
      </w:rPr>
    </w:pPr>
    <w:r w:rsidRPr="004C0D7F">
      <w:rPr>
        <w:rFonts w:cs="Arial"/>
        <w:sz w:val="14"/>
        <w:szCs w:val="14"/>
        <w:lang w:val="de-CH"/>
      </w:rPr>
      <w:t>Wirz Communications AG l Partner von BBDO Worldwide</w:t>
    </w:r>
    <w:r w:rsidRPr="004C0D7F">
      <w:rPr>
        <w:rFonts w:cs="Arial"/>
        <w:sz w:val="14"/>
        <w:szCs w:val="14"/>
        <w:lang w:val="de-CH"/>
      </w:rPr>
      <w:tab/>
    </w:r>
  </w:p>
  <w:p w14:paraId="357A6192" w14:textId="77777777" w:rsidR="00A016C5" w:rsidRPr="00443C3F" w:rsidRDefault="00A016C5" w:rsidP="00A016C5">
    <w:pPr>
      <w:pStyle w:val="Fuzeile"/>
      <w:spacing w:line="200" w:lineRule="exact"/>
      <w:rPr>
        <w:sz w:val="14"/>
        <w:szCs w:val="14"/>
      </w:rPr>
    </w:pPr>
    <w:r w:rsidRPr="005B3820">
      <w:rPr>
        <w:rFonts w:cs="Arial"/>
        <w:sz w:val="14"/>
        <w:szCs w:val="14"/>
      </w:rPr>
      <w:t>Uetlibergstrasse 132 l Postfach l 8036 Zürich l Telefon +41 44 457 57 57 l Fax +41 44 457 57 50 l www.wirz.ch l communications@wirz.ch</w:t>
    </w:r>
  </w:p>
  <w:p w14:paraId="3293EE75" w14:textId="1826A939" w:rsidR="006454D2" w:rsidRPr="00A016C5" w:rsidRDefault="006454D2" w:rsidP="00A016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A568A" w14:textId="77777777" w:rsidR="009C1309" w:rsidRDefault="009C1309">
      <w:pPr>
        <w:spacing w:line="240" w:lineRule="auto"/>
      </w:pPr>
      <w:r>
        <w:separator/>
      </w:r>
    </w:p>
  </w:footnote>
  <w:footnote w:type="continuationSeparator" w:id="0">
    <w:p w14:paraId="11A633B6" w14:textId="77777777" w:rsidR="009C1309" w:rsidRDefault="009C13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E1FDE" w14:textId="77777777" w:rsidR="006454D2" w:rsidRDefault="009C1309" w:rsidP="0003254F">
    <w:pPr>
      <w:pStyle w:val="Kopfzeile"/>
      <w:ind w:left="-1134"/>
    </w:pPr>
    <w:r>
      <w:rPr>
        <w:noProof/>
        <w:sz w:val="16"/>
        <w:szCs w:val="16"/>
      </w:rPr>
      <w:object w:dxaOrig="1440" w:dyaOrig="1440" w14:anchorId="38A48A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479.1pt;margin-top:62.35pt;width:81pt;height:21pt;z-index:-251658752;visibility:visible;mso-wrap-edited:f;mso-width-percent:0;mso-height-percent:0;mso-position-horizontal-relative:page;mso-position-vertical-relative:page;mso-width-percent:0;mso-height-percent:0" o:preferrelative="f" o:allowincell="f">
          <v:imagedata r:id="rId1" o:title=""/>
          <o:lock v:ext="edit" aspectratio="f"/>
          <w10:wrap anchorx="page" anchory="page"/>
        </v:shape>
        <o:OLEObject Type="Embed" ProgID="Word.Picture.8" ShapeID="_x0000_s2049" DrawAspect="Content" ObjectID="_1582629839" r:id="rId2"/>
      </w:object>
    </w:r>
    <w:r w:rsidR="0003254F" w:rsidRPr="0003254F">
      <w:rPr>
        <w:sz w:val="16"/>
        <w:szCs w:val="16"/>
      </w:rPr>
      <w:t>Copytest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14F"/>
    <w:rsid w:val="0003254F"/>
    <w:rsid w:val="00103382"/>
    <w:rsid w:val="002D3331"/>
    <w:rsid w:val="003D42F1"/>
    <w:rsid w:val="0042515B"/>
    <w:rsid w:val="00443C3F"/>
    <w:rsid w:val="0046012E"/>
    <w:rsid w:val="006454D2"/>
    <w:rsid w:val="00991B3E"/>
    <w:rsid w:val="009B062D"/>
    <w:rsid w:val="009C014F"/>
    <w:rsid w:val="009C1309"/>
    <w:rsid w:val="00A016C5"/>
    <w:rsid w:val="00C259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ocId w14:val="4F62FE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line="320" w:lineRule="atLeas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sz w:val="24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NurText">
    <w:name w:val="Plain Text"/>
    <w:basedOn w:val="Standard"/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sz w:val="24"/>
    </w:r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paragraph" w:customStyle="1" w:styleId="Fusszeilenalle">
    <w:name w:val="Fusszeilen_alle"/>
    <w:rsid w:val="00443C3F"/>
    <w:pPr>
      <w:widowControl w:val="0"/>
      <w:spacing w:line="200" w:lineRule="exact"/>
      <w:ind w:right="-2608"/>
    </w:pPr>
    <w:rPr>
      <w:rFonts w:ascii="Arial" w:hAnsi="Arial"/>
      <w:sz w:val="14"/>
      <w:lang w:val="de-CH"/>
    </w:rPr>
  </w:style>
  <w:style w:type="paragraph" w:customStyle="1" w:styleId="Kopfzeilenexternwwb">
    <w:name w:val="Kopfzeilen_extern_wwb"/>
    <w:rsid w:val="00443C3F"/>
    <w:pPr>
      <w:ind w:right="-2268"/>
    </w:pPr>
    <w:rPr>
      <w:rFonts w:ascii="Arial" w:hAnsi="Arial"/>
      <w:sz w:val="14"/>
      <w:lang w:val="de-CH"/>
    </w:rPr>
  </w:style>
  <w:style w:type="paragraph" w:customStyle="1" w:styleId="Legendentext">
    <w:name w:val="Legendentext"/>
    <w:basedOn w:val="Standard"/>
    <w:autoRedefine/>
    <w:rsid w:val="009C014F"/>
    <w:pPr>
      <w:spacing w:line="320" w:lineRule="exact"/>
      <w:ind w:left="-1134"/>
    </w:pPr>
    <w:rPr>
      <w:b/>
      <w:noProof/>
      <w:sz w:val="24"/>
      <w:lang w:val="de-CH"/>
    </w:rPr>
  </w:style>
  <w:style w:type="paragraph" w:customStyle="1" w:styleId="Text">
    <w:name w:val="Text"/>
    <w:rsid w:val="009C014F"/>
    <w:pPr>
      <w:spacing w:line="320" w:lineRule="exact"/>
    </w:pPr>
    <w:rPr>
      <w:rFonts w:ascii="Arial" w:hAnsi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wbfmz/Documents/Vorlagen%20WW/WW%20Deutsch/Word%20hoch%20mit%20Log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hoch mit Logo.dotx</Template>
  <TotalTime>0</TotalTime>
  <Pages>2</Pages>
  <Words>201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Wirz Werbung AG</Company>
  <LinksUpToDate>false</LinksUpToDate>
  <CharactersWithSpaces>1467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hoch</dc:title>
  <dc:subject/>
  <dc:creator>Franziska Merz</dc:creator>
  <cp:keywords/>
  <dc:description/>
  <cp:lastModifiedBy>Microsoft Office-Benutzer</cp:lastModifiedBy>
  <cp:revision>3</cp:revision>
  <cp:lastPrinted>2000-05-05T15:49:00Z</cp:lastPrinted>
  <dcterms:created xsi:type="dcterms:W3CDTF">2018-01-18T10:10:00Z</dcterms:created>
  <dcterms:modified xsi:type="dcterms:W3CDTF">2018-03-15T13:38:00Z</dcterms:modified>
  <cp:category/>
</cp:coreProperties>
</file>